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1F9B2" w14:textId="7BE90671" w:rsidR="00F83683" w:rsidRPr="005D4138" w:rsidRDefault="00F83683" w:rsidP="005D4138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i/>
          <w:iCs/>
          <w:sz w:val="20"/>
          <w:szCs w:val="24"/>
        </w:rPr>
      </w:pPr>
      <w:r w:rsidRPr="005D4138">
        <w:rPr>
          <w:sz w:val="32"/>
          <w:szCs w:val="28"/>
        </w:rPr>
        <w:t>L</w:t>
      </w:r>
      <w:r w:rsidRPr="005D4138">
        <w:rPr>
          <w:szCs w:val="28"/>
        </w:rPr>
        <w:t>OGBOOK</w:t>
      </w:r>
      <w:r w:rsidRPr="005D4138">
        <w:rPr>
          <w:sz w:val="20"/>
          <w:szCs w:val="24"/>
        </w:rPr>
        <w:t xml:space="preserve"> – </w:t>
      </w:r>
      <w:r w:rsidRPr="005D4138">
        <w:rPr>
          <w:i/>
          <w:iCs/>
          <w:sz w:val="20"/>
          <w:szCs w:val="24"/>
        </w:rPr>
        <w:t>add rows as necessary</w:t>
      </w:r>
    </w:p>
    <w:p w14:paraId="1B8AFD99" w14:textId="77777777" w:rsidR="005D4138" w:rsidRPr="00F83683" w:rsidRDefault="005D4138" w:rsidP="00F83683">
      <w:pPr>
        <w:autoSpaceDE w:val="0"/>
        <w:autoSpaceDN w:val="0"/>
        <w:adjustRightInd w:val="0"/>
        <w:spacing w:after="0" w:line="276" w:lineRule="auto"/>
        <w:rPr>
          <w:i/>
          <w:iCs/>
          <w:color w:val="AB0125"/>
          <w:sz w:val="19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71"/>
        <w:gridCol w:w="3403"/>
        <w:gridCol w:w="2126"/>
        <w:gridCol w:w="3133"/>
        <w:gridCol w:w="1167"/>
        <w:gridCol w:w="923"/>
        <w:gridCol w:w="954"/>
        <w:gridCol w:w="971"/>
      </w:tblGrid>
      <w:tr w:rsidR="00CC115C" w14:paraId="638034F7" w14:textId="3102A43E" w:rsidTr="00CC115C">
        <w:trPr>
          <w:cantSplit/>
          <w:tblHeader/>
        </w:trPr>
        <w:tc>
          <w:tcPr>
            <w:tcW w:w="456" w:type="pct"/>
            <w:vMerge w:val="restart"/>
            <w:vAlign w:val="center"/>
          </w:tcPr>
          <w:p w14:paraId="4AE5BAC5" w14:textId="7698C856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Date of activity</w:t>
            </w:r>
          </w:p>
        </w:tc>
        <w:tc>
          <w:tcPr>
            <w:tcW w:w="1220" w:type="pct"/>
            <w:vMerge w:val="restart"/>
            <w:vAlign w:val="center"/>
          </w:tcPr>
          <w:p w14:paraId="6A3AEE55" w14:textId="2740C61A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Name of activity</w:t>
            </w:r>
          </w:p>
        </w:tc>
        <w:tc>
          <w:tcPr>
            <w:tcW w:w="762" w:type="pct"/>
            <w:vMerge w:val="restart"/>
            <w:vAlign w:val="center"/>
          </w:tcPr>
          <w:p w14:paraId="71D619C1" w14:textId="05D19EF6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Location of activity</w:t>
            </w:r>
          </w:p>
        </w:tc>
        <w:tc>
          <w:tcPr>
            <w:tcW w:w="1123" w:type="pct"/>
            <w:vMerge w:val="restart"/>
            <w:vAlign w:val="center"/>
          </w:tcPr>
          <w:p w14:paraId="3DA6EA03" w14:textId="2372A1F6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Source and/or provider details; or Name of facilitator/Speaker</w:t>
            </w:r>
          </w:p>
        </w:tc>
        <w:tc>
          <w:tcPr>
            <w:tcW w:w="749" w:type="pct"/>
            <w:gridSpan w:val="2"/>
            <w:vAlign w:val="center"/>
          </w:tcPr>
          <w:p w14:paraId="63851B1F" w14:textId="57D927F0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Hours</w:t>
            </w:r>
          </w:p>
        </w:tc>
        <w:tc>
          <w:tcPr>
            <w:tcW w:w="342" w:type="pct"/>
            <w:vMerge w:val="restart"/>
            <w:vAlign w:val="center"/>
          </w:tcPr>
          <w:p w14:paraId="4C1DCB06" w14:textId="77777777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18"/>
                <w:szCs w:val="18"/>
                <w:lang w:eastAsia="en-NZ"/>
              </w:rPr>
            </w:pPr>
            <w:r w:rsidRPr="002B5A52">
              <w:rPr>
                <w:rFonts w:cs="Calibri"/>
                <w:sz w:val="18"/>
                <w:szCs w:val="18"/>
                <w:lang w:eastAsia="en-NZ"/>
              </w:rPr>
              <w:t>Evidence provided?</w:t>
            </w:r>
          </w:p>
          <w:p w14:paraId="1ADAEC43" w14:textId="34CB93C0" w:rsidR="00CC115C" w:rsidRPr="002B5A52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i/>
                <w:iCs/>
                <w:sz w:val="18"/>
                <w:szCs w:val="18"/>
                <w:lang w:eastAsia="en-NZ"/>
              </w:rPr>
            </w:pPr>
            <w:r>
              <w:rPr>
                <w:rFonts w:cs="Calibri"/>
                <w:i/>
                <w:iCs/>
                <w:sz w:val="18"/>
                <w:szCs w:val="18"/>
                <w:lang w:eastAsia="en-NZ"/>
              </w:rPr>
              <w:t>Number 1-6</w:t>
            </w:r>
          </w:p>
        </w:tc>
        <w:tc>
          <w:tcPr>
            <w:tcW w:w="348" w:type="pct"/>
            <w:vMerge w:val="restart"/>
            <w:vAlign w:val="center"/>
          </w:tcPr>
          <w:p w14:paraId="12118DDA" w14:textId="77777777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sz w:val="18"/>
                <w:szCs w:val="18"/>
                <w:lang w:eastAsia="en-NZ"/>
              </w:rPr>
            </w:pPr>
            <w:r w:rsidRPr="002B5A52">
              <w:rPr>
                <w:rFonts w:cs="Calibri"/>
                <w:sz w:val="18"/>
                <w:szCs w:val="18"/>
                <w:lang w:eastAsia="en-NZ"/>
              </w:rPr>
              <w:t>Reflective statement provided?</w:t>
            </w:r>
          </w:p>
          <w:p w14:paraId="4D63A2EF" w14:textId="5C127D6C" w:rsidR="00CC115C" w:rsidRPr="002B5A52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i/>
                <w:iCs/>
                <w:sz w:val="18"/>
                <w:szCs w:val="18"/>
                <w:lang w:eastAsia="en-NZ"/>
              </w:rPr>
            </w:pPr>
            <w:r>
              <w:rPr>
                <w:rFonts w:cs="Calibri"/>
                <w:i/>
                <w:iCs/>
                <w:sz w:val="18"/>
                <w:szCs w:val="18"/>
                <w:lang w:eastAsia="en-NZ"/>
              </w:rPr>
              <w:t>Number 1-4</w:t>
            </w:r>
          </w:p>
        </w:tc>
      </w:tr>
      <w:tr w:rsidR="00CC115C" w14:paraId="711CD070" w14:textId="026E7E73" w:rsidTr="00CC115C">
        <w:trPr>
          <w:cantSplit/>
          <w:tblHeader/>
        </w:trPr>
        <w:tc>
          <w:tcPr>
            <w:tcW w:w="456" w:type="pct"/>
            <w:vMerge/>
          </w:tcPr>
          <w:p w14:paraId="487CC53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  <w:vMerge/>
          </w:tcPr>
          <w:p w14:paraId="75A7A95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  <w:vMerge/>
          </w:tcPr>
          <w:p w14:paraId="3C19972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  <w:vMerge/>
          </w:tcPr>
          <w:p w14:paraId="3CC86D8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  <w:vAlign w:val="center"/>
          </w:tcPr>
          <w:p w14:paraId="725E035D" w14:textId="2093448B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 w:rsidRPr="002B5A52">
              <w:rPr>
                <w:rFonts w:cs="Calibri"/>
                <w:sz w:val="20"/>
                <w:szCs w:val="20"/>
                <w:lang w:eastAsia="en-NZ"/>
              </w:rPr>
              <w:t>Substantive</w:t>
            </w:r>
          </w:p>
        </w:tc>
        <w:tc>
          <w:tcPr>
            <w:tcW w:w="331" w:type="pct"/>
            <w:vAlign w:val="center"/>
          </w:tcPr>
          <w:p w14:paraId="1BB3F78E" w14:textId="07B495AF" w:rsidR="00CC115C" w:rsidRDefault="00CC115C" w:rsidP="002B5A52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General</w:t>
            </w:r>
          </w:p>
        </w:tc>
        <w:tc>
          <w:tcPr>
            <w:tcW w:w="342" w:type="pct"/>
            <w:vMerge/>
          </w:tcPr>
          <w:p w14:paraId="1BF83FF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  <w:vMerge/>
          </w:tcPr>
          <w:p w14:paraId="63F5AA2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30C74D0B" w14:textId="628DE36D" w:rsidTr="00CC115C">
        <w:trPr>
          <w:cantSplit/>
        </w:trPr>
        <w:tc>
          <w:tcPr>
            <w:tcW w:w="456" w:type="pct"/>
          </w:tcPr>
          <w:p w14:paraId="79753A0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213FA9DC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226420E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764E4E4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50982A4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789AB105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26DE092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785AB91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5E273A6B" w14:textId="4B7BA828" w:rsidTr="00CC115C">
        <w:trPr>
          <w:cantSplit/>
        </w:trPr>
        <w:tc>
          <w:tcPr>
            <w:tcW w:w="456" w:type="pct"/>
          </w:tcPr>
          <w:p w14:paraId="68E36F2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782CAC18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64D30F0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0FF35DA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009C443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05F0E13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363951D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61EEE9A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5DF06CCB" w14:textId="2586DE26" w:rsidTr="00CC115C">
        <w:trPr>
          <w:cantSplit/>
        </w:trPr>
        <w:tc>
          <w:tcPr>
            <w:tcW w:w="456" w:type="pct"/>
          </w:tcPr>
          <w:p w14:paraId="21F91275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6B45E87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73F3445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569293C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51659F01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4291D5A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693229E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420524E8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1D556228" w14:textId="5A65AE99" w:rsidTr="00CC115C">
        <w:trPr>
          <w:cantSplit/>
        </w:trPr>
        <w:tc>
          <w:tcPr>
            <w:tcW w:w="456" w:type="pct"/>
          </w:tcPr>
          <w:p w14:paraId="6B8A9105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3DEA658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6445B77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619D599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062C821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7487435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6C8660A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09E8070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3A3CA30D" w14:textId="2561D95B" w:rsidTr="00CC115C">
        <w:trPr>
          <w:cantSplit/>
        </w:trPr>
        <w:tc>
          <w:tcPr>
            <w:tcW w:w="456" w:type="pct"/>
          </w:tcPr>
          <w:p w14:paraId="6FA3693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6B08C7F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4AEC05C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5BA776C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08C7224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5A7A20E1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7DF48678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35DC34A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7CEE096D" w14:textId="5BDDA8AA" w:rsidTr="00CC115C">
        <w:trPr>
          <w:cantSplit/>
        </w:trPr>
        <w:tc>
          <w:tcPr>
            <w:tcW w:w="456" w:type="pct"/>
          </w:tcPr>
          <w:p w14:paraId="4347FD1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3BC6481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40C9165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7D6ADBF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332A877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019AB3E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75B93BEC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619C571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4F228816" w14:textId="45C65603" w:rsidTr="00CC115C">
        <w:trPr>
          <w:cantSplit/>
        </w:trPr>
        <w:tc>
          <w:tcPr>
            <w:tcW w:w="456" w:type="pct"/>
          </w:tcPr>
          <w:p w14:paraId="73007B3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74830FF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6309739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7CA44C7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7CB61C0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715E710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5A44AAE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64DE9B9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744EF83F" w14:textId="77777777" w:rsidTr="00CC115C">
        <w:trPr>
          <w:cantSplit/>
        </w:trPr>
        <w:tc>
          <w:tcPr>
            <w:tcW w:w="456" w:type="pct"/>
          </w:tcPr>
          <w:p w14:paraId="1AA7620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2269800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4461C80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764306C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084303B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0DF2848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2BD240D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3C0DB11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4DBF7792" w14:textId="77777777" w:rsidTr="00CC115C">
        <w:trPr>
          <w:cantSplit/>
        </w:trPr>
        <w:tc>
          <w:tcPr>
            <w:tcW w:w="456" w:type="pct"/>
          </w:tcPr>
          <w:p w14:paraId="5FCD22B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5BB9406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6CE8E0F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3D0C8335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716F373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52A57A9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315BDAD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2BE6BBC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047F6C66" w14:textId="77777777" w:rsidTr="00CC115C">
        <w:trPr>
          <w:cantSplit/>
        </w:trPr>
        <w:tc>
          <w:tcPr>
            <w:tcW w:w="456" w:type="pct"/>
          </w:tcPr>
          <w:p w14:paraId="53C51231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4A57BD5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2308714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15EE7821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5D66D51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4D091ED5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71F09E8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36FF8AD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531147E7" w14:textId="77777777" w:rsidTr="00CC115C">
        <w:trPr>
          <w:cantSplit/>
        </w:trPr>
        <w:tc>
          <w:tcPr>
            <w:tcW w:w="456" w:type="pct"/>
          </w:tcPr>
          <w:p w14:paraId="1CC97A2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78605B7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23A11B7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76A7E2EC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5F1093D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1A0472E1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37B7D81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22E8ABB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6EF8CBE4" w14:textId="77777777" w:rsidTr="00CC115C">
        <w:trPr>
          <w:cantSplit/>
        </w:trPr>
        <w:tc>
          <w:tcPr>
            <w:tcW w:w="456" w:type="pct"/>
          </w:tcPr>
          <w:p w14:paraId="3DC07F3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1CDE1E9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1048D2D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54CC395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5CD953E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1874250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3ABC3C4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626244D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2A36C99F" w14:textId="77777777" w:rsidTr="00CC115C">
        <w:trPr>
          <w:cantSplit/>
        </w:trPr>
        <w:tc>
          <w:tcPr>
            <w:tcW w:w="456" w:type="pct"/>
          </w:tcPr>
          <w:p w14:paraId="00F616C7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7BD47B6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218DFCB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5F252B55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7CF59F5C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75EF981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03AA740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3D315FD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3EBBC946" w14:textId="77777777" w:rsidTr="00CC115C">
        <w:trPr>
          <w:cantSplit/>
        </w:trPr>
        <w:tc>
          <w:tcPr>
            <w:tcW w:w="456" w:type="pct"/>
          </w:tcPr>
          <w:p w14:paraId="6D41A028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09AA0B2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5B7BA5D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319744C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10B21748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1B33F13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32B9661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0D8EEA36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039E0E21" w14:textId="77777777" w:rsidTr="00CC115C">
        <w:trPr>
          <w:cantSplit/>
        </w:trPr>
        <w:tc>
          <w:tcPr>
            <w:tcW w:w="456" w:type="pct"/>
          </w:tcPr>
          <w:p w14:paraId="3933A15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0CC09E0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547A76B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79280E1C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1EDAC74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4A1CA03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473AAC74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30F6B58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400AD392" w14:textId="77777777" w:rsidTr="00CC115C">
        <w:trPr>
          <w:cantSplit/>
        </w:trPr>
        <w:tc>
          <w:tcPr>
            <w:tcW w:w="456" w:type="pct"/>
          </w:tcPr>
          <w:p w14:paraId="4201DB2A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5C41A1D0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5CE9944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07EB7C2F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77C1201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46F8470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3DCAA8F2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22C022FC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4A5D611E" w14:textId="77777777" w:rsidTr="00CC115C">
        <w:trPr>
          <w:cantSplit/>
        </w:trPr>
        <w:tc>
          <w:tcPr>
            <w:tcW w:w="456" w:type="pct"/>
          </w:tcPr>
          <w:p w14:paraId="7BE68763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220" w:type="pct"/>
          </w:tcPr>
          <w:p w14:paraId="55E4ED4E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762" w:type="pct"/>
          </w:tcPr>
          <w:p w14:paraId="4A70AB6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1123" w:type="pct"/>
          </w:tcPr>
          <w:p w14:paraId="5F6CF8CB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418" w:type="pct"/>
          </w:tcPr>
          <w:p w14:paraId="4EBD09C8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31" w:type="pct"/>
          </w:tcPr>
          <w:p w14:paraId="452D2C2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2" w:type="pct"/>
          </w:tcPr>
          <w:p w14:paraId="7104911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  <w:tc>
          <w:tcPr>
            <w:tcW w:w="348" w:type="pct"/>
          </w:tcPr>
          <w:p w14:paraId="573FEC69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</w:p>
        </w:tc>
      </w:tr>
      <w:tr w:rsidR="00CC115C" w14:paraId="6F458EDF" w14:textId="77777777" w:rsidTr="00CC115C">
        <w:trPr>
          <w:cantSplit/>
        </w:trPr>
        <w:tc>
          <w:tcPr>
            <w:tcW w:w="3561" w:type="pct"/>
            <w:gridSpan w:val="4"/>
          </w:tcPr>
          <w:p w14:paraId="6B2E5F9D" w14:textId="77777777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t>TOTALS:</w:t>
            </w:r>
          </w:p>
        </w:tc>
        <w:tc>
          <w:tcPr>
            <w:tcW w:w="418" w:type="pct"/>
          </w:tcPr>
          <w:p w14:paraId="606CE1E9" w14:textId="6610636A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fldChar w:fldCharType="begin"/>
            </w:r>
            <w:r>
              <w:rPr>
                <w:rFonts w:cs="Calibri"/>
                <w:lang w:eastAsia="en-NZ"/>
              </w:rPr>
              <w:instrText xml:space="preserve"> =SUM(ABOVE) </w:instrText>
            </w:r>
            <w:r>
              <w:rPr>
                <w:rFonts w:cs="Calibri"/>
                <w:lang w:eastAsia="en-NZ"/>
              </w:rPr>
              <w:fldChar w:fldCharType="separate"/>
            </w:r>
            <w:r>
              <w:rPr>
                <w:rFonts w:cs="Calibri"/>
                <w:noProof/>
                <w:lang w:eastAsia="en-NZ"/>
              </w:rPr>
              <w:t>0</w:t>
            </w:r>
            <w:r>
              <w:rPr>
                <w:rFonts w:cs="Calibri"/>
                <w:lang w:eastAsia="en-NZ"/>
              </w:rPr>
              <w:fldChar w:fldCharType="end"/>
            </w:r>
          </w:p>
        </w:tc>
        <w:tc>
          <w:tcPr>
            <w:tcW w:w="331" w:type="pct"/>
          </w:tcPr>
          <w:p w14:paraId="4C23A36D" w14:textId="4E2A85D2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fldChar w:fldCharType="begin"/>
            </w:r>
            <w:r>
              <w:rPr>
                <w:rFonts w:cs="Calibri"/>
                <w:lang w:eastAsia="en-NZ"/>
              </w:rPr>
              <w:instrText xml:space="preserve"> =SUM(ABOVE) </w:instrText>
            </w:r>
            <w:r>
              <w:rPr>
                <w:rFonts w:cs="Calibri"/>
                <w:lang w:eastAsia="en-NZ"/>
              </w:rPr>
              <w:fldChar w:fldCharType="separate"/>
            </w:r>
            <w:r>
              <w:rPr>
                <w:rFonts w:cs="Calibri"/>
                <w:noProof/>
                <w:lang w:eastAsia="en-NZ"/>
              </w:rPr>
              <w:t>0</w:t>
            </w:r>
            <w:r>
              <w:rPr>
                <w:rFonts w:cs="Calibri"/>
                <w:lang w:eastAsia="en-NZ"/>
              </w:rPr>
              <w:fldChar w:fldCharType="end"/>
            </w:r>
          </w:p>
        </w:tc>
        <w:tc>
          <w:tcPr>
            <w:tcW w:w="342" w:type="pct"/>
          </w:tcPr>
          <w:p w14:paraId="0E416923" w14:textId="6E91D728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fldChar w:fldCharType="begin"/>
            </w:r>
            <w:r>
              <w:rPr>
                <w:rFonts w:cs="Calibri"/>
                <w:lang w:eastAsia="en-NZ"/>
              </w:rPr>
              <w:instrText xml:space="preserve"> =MAX(ABOVE) </w:instrText>
            </w:r>
            <w:r>
              <w:rPr>
                <w:rFonts w:cs="Calibri"/>
                <w:lang w:eastAsia="en-NZ"/>
              </w:rPr>
              <w:fldChar w:fldCharType="separate"/>
            </w:r>
            <w:r>
              <w:rPr>
                <w:rFonts w:cs="Calibri"/>
                <w:noProof/>
                <w:lang w:eastAsia="en-NZ"/>
              </w:rPr>
              <w:t>0</w:t>
            </w:r>
            <w:r>
              <w:rPr>
                <w:rFonts w:cs="Calibri"/>
                <w:lang w:eastAsia="en-NZ"/>
              </w:rPr>
              <w:fldChar w:fldCharType="end"/>
            </w:r>
          </w:p>
        </w:tc>
        <w:tc>
          <w:tcPr>
            <w:tcW w:w="348" w:type="pct"/>
          </w:tcPr>
          <w:p w14:paraId="7E6B23B3" w14:textId="72A11649" w:rsidR="00CC115C" w:rsidRDefault="00CC115C" w:rsidP="00E85FE5">
            <w:pPr>
              <w:autoSpaceDE w:val="0"/>
              <w:autoSpaceDN w:val="0"/>
              <w:adjustRightInd w:val="0"/>
              <w:spacing w:after="0" w:line="276" w:lineRule="auto"/>
              <w:rPr>
                <w:rFonts w:cs="Calibri"/>
                <w:lang w:eastAsia="en-NZ"/>
              </w:rPr>
            </w:pPr>
            <w:r>
              <w:rPr>
                <w:rFonts w:cs="Calibri"/>
                <w:lang w:eastAsia="en-NZ"/>
              </w:rPr>
              <w:fldChar w:fldCharType="begin"/>
            </w:r>
            <w:r>
              <w:rPr>
                <w:rFonts w:cs="Calibri"/>
                <w:lang w:eastAsia="en-NZ"/>
              </w:rPr>
              <w:instrText xml:space="preserve"> =MAX(ABOVE) </w:instrText>
            </w:r>
            <w:r>
              <w:rPr>
                <w:rFonts w:cs="Calibri"/>
                <w:lang w:eastAsia="en-NZ"/>
              </w:rPr>
              <w:fldChar w:fldCharType="separate"/>
            </w:r>
            <w:r>
              <w:rPr>
                <w:rFonts w:cs="Calibri"/>
                <w:noProof/>
                <w:lang w:eastAsia="en-NZ"/>
              </w:rPr>
              <w:t>0</w:t>
            </w:r>
            <w:r>
              <w:rPr>
                <w:rFonts w:cs="Calibri"/>
                <w:lang w:eastAsia="en-NZ"/>
              </w:rPr>
              <w:fldChar w:fldCharType="end"/>
            </w:r>
            <w:r>
              <w:rPr>
                <w:rFonts w:cs="Calibri"/>
                <w:lang w:eastAsia="en-NZ"/>
              </w:rPr>
              <w:fldChar w:fldCharType="begin"/>
            </w:r>
            <w:r>
              <w:rPr>
                <w:rFonts w:cs="Calibri"/>
                <w:lang w:eastAsia="en-NZ"/>
              </w:rPr>
              <w:instrText xml:space="preserve"> MAX(ABOVE) </w:instrText>
            </w:r>
            <w:r>
              <w:rPr>
                <w:rFonts w:cs="Calibri"/>
                <w:lang w:eastAsia="en-NZ"/>
              </w:rPr>
              <w:fldChar w:fldCharType="end"/>
            </w:r>
          </w:p>
        </w:tc>
      </w:tr>
    </w:tbl>
    <w:p w14:paraId="72D5C414" w14:textId="4CE7FFA7" w:rsidR="00C05995" w:rsidRDefault="00C0599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7B47871A" w14:textId="77777777" w:rsidR="00C05995" w:rsidRDefault="00C05995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0216DDB2" w14:textId="77777777" w:rsidR="00C05995" w:rsidRDefault="00C0599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  <w:sectPr w:rsidR="00C05995" w:rsidSect="00F83683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3E0D76CE" w14:textId="77777777" w:rsidR="00902E58" w:rsidRDefault="00902E58" w:rsidP="00E85FE5">
      <w:pPr>
        <w:autoSpaceDE w:val="0"/>
        <w:autoSpaceDN w:val="0"/>
        <w:adjustRightInd w:val="0"/>
        <w:spacing w:after="0" w:line="276" w:lineRule="auto"/>
        <w:rPr>
          <w:color w:val="AB0125"/>
          <w:sz w:val="28"/>
          <w:szCs w:val="24"/>
        </w:rPr>
      </w:pPr>
    </w:p>
    <w:p w14:paraId="7FBE91B0" w14:textId="4DBF46D7" w:rsidR="00F83683" w:rsidRPr="008D4AEF" w:rsidRDefault="009044E5" w:rsidP="008D4AEF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szCs w:val="28"/>
        </w:rPr>
      </w:pPr>
      <w:r w:rsidRPr="008D4AEF">
        <w:rPr>
          <w:sz w:val="28"/>
          <w:szCs w:val="24"/>
        </w:rPr>
        <w:t>C</w:t>
      </w:r>
      <w:r w:rsidRPr="008D4AEF">
        <w:rPr>
          <w:szCs w:val="28"/>
        </w:rPr>
        <w:t>ERTIFICATE</w:t>
      </w:r>
      <w:r w:rsidR="006A7B65" w:rsidRPr="008D4AEF">
        <w:rPr>
          <w:szCs w:val="28"/>
        </w:rPr>
        <w:t xml:space="preserve"> /</w:t>
      </w:r>
      <w:r w:rsidRPr="008D4AEF">
        <w:rPr>
          <w:sz w:val="32"/>
          <w:szCs w:val="28"/>
        </w:rPr>
        <w:t xml:space="preserve"> </w:t>
      </w:r>
      <w:r w:rsidRPr="008D4AEF">
        <w:rPr>
          <w:sz w:val="28"/>
          <w:szCs w:val="24"/>
        </w:rPr>
        <w:t>E</w:t>
      </w:r>
      <w:r w:rsidRPr="008D4AEF">
        <w:rPr>
          <w:szCs w:val="28"/>
        </w:rPr>
        <w:t>VIDENCE 1</w:t>
      </w:r>
    </w:p>
    <w:p w14:paraId="110FE98D" w14:textId="77777777" w:rsidR="006A7B65" w:rsidRDefault="006A7B65" w:rsidP="00E85FE5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</w:p>
    <w:p w14:paraId="77ABD6DA" w14:textId="165E5B04" w:rsidR="006A7B65" w:rsidRDefault="006A7B65">
      <w:pPr>
        <w:spacing w:after="0" w:line="240" w:lineRule="auto"/>
        <w:rPr>
          <w:color w:val="AB0125"/>
          <w:szCs w:val="28"/>
        </w:rPr>
      </w:pPr>
      <w:r>
        <w:rPr>
          <w:color w:val="AB0125"/>
          <w:szCs w:val="28"/>
        </w:rPr>
        <w:br w:type="page"/>
      </w:r>
    </w:p>
    <w:p w14:paraId="061310D4" w14:textId="0A885BB2" w:rsidR="006A7B65" w:rsidRPr="008D4AEF" w:rsidRDefault="006A7B65" w:rsidP="008D4AEF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 w:rsidRPr="008D4AEF">
        <w:rPr>
          <w:sz w:val="28"/>
          <w:szCs w:val="24"/>
        </w:rPr>
        <w:lastRenderedPageBreak/>
        <w:t>C</w:t>
      </w:r>
      <w:r w:rsidRPr="008D4AEF">
        <w:rPr>
          <w:szCs w:val="28"/>
        </w:rPr>
        <w:t>ERTIFICATE /</w:t>
      </w:r>
      <w:r w:rsidRPr="008D4AEF">
        <w:rPr>
          <w:sz w:val="32"/>
          <w:szCs w:val="28"/>
        </w:rPr>
        <w:t xml:space="preserve"> </w:t>
      </w:r>
      <w:r w:rsidRPr="008D4AEF">
        <w:rPr>
          <w:sz w:val="28"/>
          <w:szCs w:val="24"/>
        </w:rPr>
        <w:t>E</w:t>
      </w:r>
      <w:r w:rsidRPr="008D4AEF">
        <w:rPr>
          <w:szCs w:val="28"/>
        </w:rPr>
        <w:t>VIDENCE 2</w:t>
      </w:r>
    </w:p>
    <w:p w14:paraId="3CD658A2" w14:textId="77777777" w:rsidR="006A7B65" w:rsidRDefault="006A7B6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2B6D19C5" w14:textId="2C327150" w:rsidR="006A7B65" w:rsidRDefault="006A7B65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635162F8" w14:textId="33B8DD9F" w:rsidR="006A7B65" w:rsidRPr="00571A8D" w:rsidRDefault="006A7B65" w:rsidP="00571A8D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 w:rsidRPr="00571A8D">
        <w:rPr>
          <w:sz w:val="28"/>
          <w:szCs w:val="24"/>
        </w:rPr>
        <w:lastRenderedPageBreak/>
        <w:t>C</w:t>
      </w:r>
      <w:r w:rsidRPr="00571A8D">
        <w:rPr>
          <w:szCs w:val="28"/>
        </w:rPr>
        <w:t>ERTIFICATE /</w:t>
      </w:r>
      <w:r w:rsidRPr="00571A8D">
        <w:rPr>
          <w:sz w:val="32"/>
          <w:szCs w:val="28"/>
        </w:rPr>
        <w:t xml:space="preserve"> </w:t>
      </w:r>
      <w:r w:rsidRPr="00571A8D">
        <w:rPr>
          <w:sz w:val="28"/>
          <w:szCs w:val="24"/>
        </w:rPr>
        <w:t>E</w:t>
      </w:r>
      <w:r w:rsidRPr="00571A8D">
        <w:rPr>
          <w:szCs w:val="28"/>
        </w:rPr>
        <w:t>VIDENCE 3</w:t>
      </w:r>
    </w:p>
    <w:p w14:paraId="09931235" w14:textId="79515AF7" w:rsidR="006A7B65" w:rsidRDefault="006A7B6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601C5830" w14:textId="3A701EC7" w:rsidR="006A7B65" w:rsidRDefault="006A7B65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561D587E" w14:textId="541C4202" w:rsidR="006A7B65" w:rsidRPr="00F2435B" w:rsidRDefault="006A7B65" w:rsidP="00F2435B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rFonts w:cs="Calibri"/>
          <w:color w:val="FFFFFF" w:themeColor="background1"/>
          <w:lang w:eastAsia="en-NZ"/>
        </w:rPr>
      </w:pPr>
      <w:r w:rsidRPr="00F2435B">
        <w:rPr>
          <w:color w:val="FFFFFF" w:themeColor="background1"/>
        </w:rPr>
        <w:lastRenderedPageBreak/>
        <w:t>CERTIFICATE / EVIDENCE 4</w:t>
      </w:r>
    </w:p>
    <w:p w14:paraId="7A597D00" w14:textId="77777777" w:rsidR="006A7B65" w:rsidRDefault="006A7B6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092938D3" w14:textId="0D75A137" w:rsidR="006A7B65" w:rsidRDefault="006A7B65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16B544CC" w14:textId="468F9E00" w:rsidR="006A7B65" w:rsidRPr="00F2435B" w:rsidRDefault="006A7B65" w:rsidP="00F2435B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rFonts w:cs="Calibri"/>
          <w:color w:val="FFFFFF" w:themeColor="background1"/>
          <w:lang w:eastAsia="en-NZ"/>
        </w:rPr>
      </w:pPr>
      <w:r w:rsidRPr="00F2435B">
        <w:rPr>
          <w:color w:val="FFFFFF" w:themeColor="background1"/>
        </w:rPr>
        <w:lastRenderedPageBreak/>
        <w:t>CERTIFICATE / EVIDENCE 5</w:t>
      </w:r>
    </w:p>
    <w:p w14:paraId="74B6750C" w14:textId="77777777" w:rsidR="006A7B65" w:rsidRDefault="006A7B6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74AC6B78" w14:textId="22F5F181" w:rsidR="00E523F4" w:rsidRDefault="00E523F4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11521577" w14:textId="68DA53D9" w:rsidR="00E523F4" w:rsidRPr="00F2435B" w:rsidRDefault="00E523F4" w:rsidP="00F2435B">
      <w:pPr>
        <w:shd w:val="clear" w:color="auto" w:fill="002060"/>
        <w:autoSpaceDE w:val="0"/>
        <w:autoSpaceDN w:val="0"/>
        <w:adjustRightInd w:val="0"/>
        <w:spacing w:after="0" w:line="276" w:lineRule="auto"/>
        <w:rPr>
          <w:rFonts w:cs="Calibri"/>
          <w:color w:val="FFFFFF" w:themeColor="background1"/>
          <w:lang w:eastAsia="en-NZ"/>
        </w:rPr>
      </w:pPr>
      <w:r w:rsidRPr="00F2435B">
        <w:rPr>
          <w:color w:val="FFFFFF" w:themeColor="background1"/>
        </w:rPr>
        <w:lastRenderedPageBreak/>
        <w:t>CERTIFICATE / EVIDENCE 6</w:t>
      </w:r>
    </w:p>
    <w:p w14:paraId="503EB928" w14:textId="77777777" w:rsidR="006A7B65" w:rsidRDefault="006A7B65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7C254755" w14:textId="77777777" w:rsidR="00E523F4" w:rsidRDefault="00E523F4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  <w:sectPr w:rsidR="00E523F4" w:rsidSect="00C05995"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27E33539" w14:textId="77777777" w:rsidR="00902E58" w:rsidRDefault="00902E58" w:rsidP="00E523F4">
      <w:pPr>
        <w:autoSpaceDE w:val="0"/>
        <w:autoSpaceDN w:val="0"/>
        <w:adjustRightInd w:val="0"/>
        <w:spacing w:after="0" w:line="276" w:lineRule="auto"/>
        <w:rPr>
          <w:color w:val="AB0125"/>
          <w:sz w:val="28"/>
          <w:szCs w:val="24"/>
        </w:rPr>
      </w:pPr>
    </w:p>
    <w:p w14:paraId="605F99A1" w14:textId="2593885E" w:rsidR="00863B4B" w:rsidRDefault="00A4202E" w:rsidP="00E523F4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  <w:r>
        <w:rPr>
          <w:color w:val="AB0125"/>
          <w:sz w:val="28"/>
          <w:szCs w:val="24"/>
        </w:rPr>
        <w:t>R</w:t>
      </w:r>
      <w:r>
        <w:rPr>
          <w:color w:val="AB0125"/>
          <w:szCs w:val="28"/>
        </w:rPr>
        <w:t>EFLECTIVE</w:t>
      </w:r>
      <w:r w:rsidRPr="006A7B65">
        <w:rPr>
          <w:color w:val="AB0125"/>
          <w:sz w:val="32"/>
          <w:szCs w:val="28"/>
        </w:rPr>
        <w:t xml:space="preserve"> </w:t>
      </w:r>
      <w:r>
        <w:rPr>
          <w:color w:val="AB0125"/>
          <w:sz w:val="28"/>
          <w:szCs w:val="24"/>
        </w:rPr>
        <w:t>S</w:t>
      </w:r>
      <w:r>
        <w:rPr>
          <w:color w:val="AB0125"/>
          <w:szCs w:val="28"/>
        </w:rPr>
        <w:t>TATEMENTS</w:t>
      </w:r>
    </w:p>
    <w:p w14:paraId="4FFE6008" w14:textId="66812FD1" w:rsidR="00A4202E" w:rsidRPr="00D65A0C" w:rsidRDefault="00A4202E" w:rsidP="00E523F4">
      <w:pPr>
        <w:autoSpaceDE w:val="0"/>
        <w:autoSpaceDN w:val="0"/>
        <w:adjustRightInd w:val="0"/>
        <w:spacing w:after="0" w:line="276" w:lineRule="auto"/>
        <w:rPr>
          <w:szCs w:val="28"/>
        </w:rPr>
      </w:pPr>
      <w:r w:rsidRPr="00D65A0C">
        <w:rPr>
          <w:b/>
          <w:bCs/>
          <w:szCs w:val="28"/>
        </w:rPr>
        <w:t xml:space="preserve">Summary of learning </w:t>
      </w:r>
      <w:r w:rsidRPr="00D65A0C">
        <w:rPr>
          <w:szCs w:val="28"/>
        </w:rPr>
        <w:t>– What have you learnt? How has the CPD contributed to your body of knowledge and skills?</w:t>
      </w:r>
    </w:p>
    <w:p w14:paraId="789E29FF" w14:textId="3BD868A4" w:rsidR="00A4202E" w:rsidRPr="00D65A0C" w:rsidRDefault="00A4202E" w:rsidP="00E523F4">
      <w:pPr>
        <w:autoSpaceDE w:val="0"/>
        <w:autoSpaceDN w:val="0"/>
        <w:adjustRightInd w:val="0"/>
        <w:spacing w:after="0" w:line="276" w:lineRule="auto"/>
        <w:rPr>
          <w:szCs w:val="28"/>
        </w:rPr>
      </w:pPr>
      <w:r w:rsidRPr="00D65A0C">
        <w:rPr>
          <w:b/>
          <w:bCs/>
          <w:szCs w:val="28"/>
        </w:rPr>
        <w:t>Outcomes</w:t>
      </w:r>
      <w:r w:rsidRPr="00D65A0C">
        <w:rPr>
          <w:szCs w:val="28"/>
        </w:rPr>
        <w:t xml:space="preserve"> – How have you applied this learning to your work and integrated the knowledge and findings into your practice?</w:t>
      </w:r>
    </w:p>
    <w:p w14:paraId="5E7E4816" w14:textId="69C31396" w:rsidR="00A4202E" w:rsidRPr="00D65A0C" w:rsidRDefault="00A4202E" w:rsidP="00E523F4">
      <w:pPr>
        <w:autoSpaceDE w:val="0"/>
        <w:autoSpaceDN w:val="0"/>
        <w:adjustRightInd w:val="0"/>
        <w:spacing w:after="0" w:line="276" w:lineRule="auto"/>
        <w:rPr>
          <w:sz w:val="28"/>
          <w:szCs w:val="24"/>
        </w:rPr>
      </w:pPr>
      <w:r w:rsidRPr="00D65A0C">
        <w:rPr>
          <w:b/>
          <w:bCs/>
          <w:szCs w:val="28"/>
        </w:rPr>
        <w:t>Further Learning</w:t>
      </w:r>
      <w:r w:rsidRPr="00D65A0C">
        <w:rPr>
          <w:szCs w:val="28"/>
        </w:rPr>
        <w:t xml:space="preserve"> – What </w:t>
      </w:r>
      <w:r w:rsidR="00D65A0C" w:rsidRPr="00D65A0C">
        <w:rPr>
          <w:szCs w:val="28"/>
        </w:rPr>
        <w:t>further learning could you undertake?</w:t>
      </w:r>
    </w:p>
    <w:p w14:paraId="366D7E40" w14:textId="77777777" w:rsidR="00902E58" w:rsidRDefault="00902E58" w:rsidP="00E523F4">
      <w:pPr>
        <w:autoSpaceDE w:val="0"/>
        <w:autoSpaceDN w:val="0"/>
        <w:adjustRightInd w:val="0"/>
        <w:spacing w:after="0" w:line="276" w:lineRule="auto"/>
        <w:rPr>
          <w:color w:val="AB0125"/>
          <w:sz w:val="28"/>
          <w:szCs w:val="24"/>
        </w:rPr>
      </w:pPr>
    </w:p>
    <w:p w14:paraId="3D2E8768" w14:textId="527D9297" w:rsidR="00E523F4" w:rsidRDefault="00E523F4" w:rsidP="00E523F4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  <w:r>
        <w:rPr>
          <w:color w:val="AB0125"/>
          <w:sz w:val="28"/>
          <w:szCs w:val="24"/>
        </w:rPr>
        <w:t>R</w:t>
      </w:r>
      <w:r>
        <w:rPr>
          <w:color w:val="AB0125"/>
          <w:szCs w:val="28"/>
        </w:rPr>
        <w:t>EFLECTIVE</w:t>
      </w:r>
      <w:r w:rsidRPr="006A7B65">
        <w:rPr>
          <w:color w:val="AB0125"/>
          <w:sz w:val="32"/>
          <w:szCs w:val="28"/>
        </w:rPr>
        <w:t xml:space="preserve"> </w:t>
      </w:r>
      <w:r>
        <w:rPr>
          <w:color w:val="AB0125"/>
          <w:sz w:val="28"/>
          <w:szCs w:val="24"/>
        </w:rPr>
        <w:t>S</w:t>
      </w:r>
      <w:r>
        <w:rPr>
          <w:color w:val="AB0125"/>
          <w:szCs w:val="28"/>
        </w:rPr>
        <w:t>TATEMENT</w:t>
      </w:r>
      <w:r w:rsidRPr="006A7B65">
        <w:rPr>
          <w:color w:val="AB0125"/>
          <w:szCs w:val="28"/>
        </w:rPr>
        <w:t xml:space="preserve"> 1</w:t>
      </w:r>
    </w:p>
    <w:p w14:paraId="1B45958D" w14:textId="75675CFA" w:rsidR="0028627E" w:rsidRDefault="002C2981" w:rsidP="00E523F4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>
        <w:rPr>
          <w:rFonts w:cs="Calibri"/>
          <w:lang w:eastAsia="en-NZ"/>
        </w:rPr>
        <w:t>Ethical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796032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Substantive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-14537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Cultural</w:t>
      </w:r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-1489547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</w:p>
    <w:p w14:paraId="28E88AE5" w14:textId="77777777" w:rsidR="00E523F4" w:rsidRDefault="00E523F4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2B642A98" w14:textId="263A5E98" w:rsidR="008F184C" w:rsidRDefault="008F184C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5BEF9409" w14:textId="77777777" w:rsidR="00902E58" w:rsidRDefault="00902E58" w:rsidP="008F184C">
      <w:pPr>
        <w:autoSpaceDE w:val="0"/>
        <w:autoSpaceDN w:val="0"/>
        <w:adjustRightInd w:val="0"/>
        <w:spacing w:after="0" w:line="276" w:lineRule="auto"/>
        <w:rPr>
          <w:color w:val="AB0125"/>
          <w:sz w:val="28"/>
          <w:szCs w:val="24"/>
        </w:rPr>
      </w:pPr>
    </w:p>
    <w:p w14:paraId="3408DB3A" w14:textId="21913D76" w:rsidR="008F184C" w:rsidRDefault="008F184C" w:rsidP="008F184C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  <w:r>
        <w:rPr>
          <w:color w:val="AB0125"/>
          <w:sz w:val="28"/>
          <w:szCs w:val="24"/>
        </w:rPr>
        <w:t>R</w:t>
      </w:r>
      <w:r>
        <w:rPr>
          <w:color w:val="AB0125"/>
          <w:szCs w:val="28"/>
        </w:rPr>
        <w:t>EFLECTIVE</w:t>
      </w:r>
      <w:r w:rsidRPr="006A7B65">
        <w:rPr>
          <w:color w:val="AB0125"/>
          <w:sz w:val="32"/>
          <w:szCs w:val="28"/>
        </w:rPr>
        <w:t xml:space="preserve"> </w:t>
      </w:r>
      <w:r>
        <w:rPr>
          <w:color w:val="AB0125"/>
          <w:sz w:val="28"/>
          <w:szCs w:val="24"/>
        </w:rPr>
        <w:t>S</w:t>
      </w:r>
      <w:r>
        <w:rPr>
          <w:color w:val="AB0125"/>
          <w:szCs w:val="28"/>
        </w:rPr>
        <w:t>TATEMENT</w:t>
      </w:r>
      <w:r w:rsidRPr="006A7B65">
        <w:rPr>
          <w:color w:val="AB0125"/>
          <w:szCs w:val="28"/>
        </w:rPr>
        <w:t xml:space="preserve"> </w:t>
      </w:r>
      <w:r>
        <w:rPr>
          <w:color w:val="AB0125"/>
          <w:szCs w:val="28"/>
        </w:rPr>
        <w:t>2</w:t>
      </w:r>
    </w:p>
    <w:p w14:paraId="0558E84A" w14:textId="77777777" w:rsidR="00902E58" w:rsidRDefault="00902E58" w:rsidP="008F184C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</w:p>
    <w:p w14:paraId="52CF1B55" w14:textId="37A37599" w:rsidR="008F184C" w:rsidRDefault="008F184C" w:rsidP="008F184C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>
        <w:rPr>
          <w:rFonts w:cs="Calibri"/>
          <w:lang w:eastAsia="en-NZ"/>
        </w:rPr>
        <w:t>Ethical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-196314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Substantive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302208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435B"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Cultural</w:t>
      </w:r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207223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</w:p>
    <w:p w14:paraId="284BAC89" w14:textId="77777777" w:rsidR="008F184C" w:rsidRDefault="008F184C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166530EF" w14:textId="77777777" w:rsidR="008F184C" w:rsidRDefault="008F184C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4BB122EF" w14:textId="65960A0E" w:rsidR="008F184C" w:rsidRDefault="008F184C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67D71058" w14:textId="77777777" w:rsidR="00902E58" w:rsidRDefault="00902E58" w:rsidP="008F184C">
      <w:pPr>
        <w:autoSpaceDE w:val="0"/>
        <w:autoSpaceDN w:val="0"/>
        <w:adjustRightInd w:val="0"/>
        <w:spacing w:after="0" w:line="276" w:lineRule="auto"/>
        <w:rPr>
          <w:color w:val="AB0125"/>
          <w:sz w:val="28"/>
          <w:szCs w:val="24"/>
        </w:rPr>
      </w:pPr>
    </w:p>
    <w:p w14:paraId="748DC4C7" w14:textId="3ED40BD7" w:rsidR="008F184C" w:rsidRDefault="008F184C" w:rsidP="008F184C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  <w:r>
        <w:rPr>
          <w:color w:val="AB0125"/>
          <w:sz w:val="28"/>
          <w:szCs w:val="24"/>
        </w:rPr>
        <w:t>R</w:t>
      </w:r>
      <w:r>
        <w:rPr>
          <w:color w:val="AB0125"/>
          <w:szCs w:val="28"/>
        </w:rPr>
        <w:t>EFLECTIVE</w:t>
      </w:r>
      <w:r w:rsidRPr="006A7B65">
        <w:rPr>
          <w:color w:val="AB0125"/>
          <w:sz w:val="32"/>
          <w:szCs w:val="28"/>
        </w:rPr>
        <w:t xml:space="preserve"> </w:t>
      </w:r>
      <w:r>
        <w:rPr>
          <w:color w:val="AB0125"/>
          <w:sz w:val="28"/>
          <w:szCs w:val="24"/>
        </w:rPr>
        <w:t>S</w:t>
      </w:r>
      <w:r>
        <w:rPr>
          <w:color w:val="AB0125"/>
          <w:szCs w:val="28"/>
        </w:rPr>
        <w:t>TATEMENT</w:t>
      </w:r>
      <w:r w:rsidRPr="006A7B65">
        <w:rPr>
          <w:color w:val="AB0125"/>
          <w:szCs w:val="28"/>
        </w:rPr>
        <w:t xml:space="preserve"> </w:t>
      </w:r>
      <w:r>
        <w:rPr>
          <w:color w:val="AB0125"/>
          <w:szCs w:val="28"/>
        </w:rPr>
        <w:t>3</w:t>
      </w:r>
    </w:p>
    <w:p w14:paraId="118E35C2" w14:textId="77777777" w:rsidR="00902E58" w:rsidRDefault="00902E58" w:rsidP="008F184C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</w:p>
    <w:p w14:paraId="7DC30DE9" w14:textId="77777777" w:rsidR="008F184C" w:rsidRDefault="008F184C" w:rsidP="008F184C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>
        <w:rPr>
          <w:rFonts w:cs="Calibri"/>
          <w:lang w:eastAsia="en-NZ"/>
        </w:rPr>
        <w:t>Ethical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1432782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Substantive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1180012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Cultural</w:t>
      </w:r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-86619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</w:p>
    <w:p w14:paraId="480CB61E" w14:textId="77777777" w:rsidR="008F184C" w:rsidRDefault="008F184C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08C21C96" w14:textId="77777777" w:rsidR="008F184C" w:rsidRDefault="008F184C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p w14:paraId="409C0935" w14:textId="3610896D" w:rsidR="008F184C" w:rsidRDefault="008F184C">
      <w:pPr>
        <w:spacing w:after="0" w:line="240" w:lineRule="auto"/>
        <w:rPr>
          <w:rFonts w:cs="Calibri"/>
          <w:lang w:eastAsia="en-NZ"/>
        </w:rPr>
      </w:pPr>
      <w:r>
        <w:rPr>
          <w:rFonts w:cs="Calibri"/>
          <w:lang w:eastAsia="en-NZ"/>
        </w:rPr>
        <w:br w:type="page"/>
      </w:r>
    </w:p>
    <w:p w14:paraId="00F3C752" w14:textId="77777777" w:rsidR="00902E58" w:rsidRDefault="00902E58" w:rsidP="008F184C">
      <w:pPr>
        <w:autoSpaceDE w:val="0"/>
        <w:autoSpaceDN w:val="0"/>
        <w:adjustRightInd w:val="0"/>
        <w:spacing w:after="0" w:line="276" w:lineRule="auto"/>
        <w:rPr>
          <w:color w:val="AB0125"/>
          <w:sz w:val="28"/>
          <w:szCs w:val="24"/>
        </w:rPr>
      </w:pPr>
    </w:p>
    <w:p w14:paraId="1F06C45C" w14:textId="17B11EB5" w:rsidR="008F184C" w:rsidRDefault="008F184C" w:rsidP="008F184C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  <w:r>
        <w:rPr>
          <w:color w:val="AB0125"/>
          <w:sz w:val="28"/>
          <w:szCs w:val="24"/>
        </w:rPr>
        <w:t>R</w:t>
      </w:r>
      <w:r>
        <w:rPr>
          <w:color w:val="AB0125"/>
          <w:szCs w:val="28"/>
        </w:rPr>
        <w:t>EFLECTIVE</w:t>
      </w:r>
      <w:r w:rsidRPr="006A7B65">
        <w:rPr>
          <w:color w:val="AB0125"/>
          <w:sz w:val="32"/>
          <w:szCs w:val="28"/>
        </w:rPr>
        <w:t xml:space="preserve"> </w:t>
      </w:r>
      <w:r>
        <w:rPr>
          <w:color w:val="AB0125"/>
          <w:sz w:val="28"/>
          <w:szCs w:val="24"/>
        </w:rPr>
        <w:t>S</w:t>
      </w:r>
      <w:r>
        <w:rPr>
          <w:color w:val="AB0125"/>
          <w:szCs w:val="28"/>
        </w:rPr>
        <w:t>TATEMENT</w:t>
      </w:r>
      <w:r w:rsidRPr="006A7B65">
        <w:rPr>
          <w:color w:val="AB0125"/>
          <w:szCs w:val="28"/>
        </w:rPr>
        <w:t xml:space="preserve"> </w:t>
      </w:r>
      <w:r>
        <w:rPr>
          <w:color w:val="AB0125"/>
          <w:szCs w:val="28"/>
        </w:rPr>
        <w:t>4</w:t>
      </w:r>
    </w:p>
    <w:p w14:paraId="5AAC4EA5" w14:textId="77777777" w:rsidR="00902E58" w:rsidRDefault="00902E58" w:rsidP="008F184C">
      <w:pPr>
        <w:autoSpaceDE w:val="0"/>
        <w:autoSpaceDN w:val="0"/>
        <w:adjustRightInd w:val="0"/>
        <w:spacing w:after="0" w:line="276" w:lineRule="auto"/>
        <w:rPr>
          <w:color w:val="AB0125"/>
          <w:szCs w:val="28"/>
        </w:rPr>
      </w:pPr>
    </w:p>
    <w:p w14:paraId="61A7BD2F" w14:textId="77777777" w:rsidR="008F184C" w:rsidRDefault="008F184C" w:rsidP="008F184C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  <w:r>
        <w:rPr>
          <w:rFonts w:cs="Calibri"/>
          <w:lang w:eastAsia="en-NZ"/>
        </w:rPr>
        <w:t>Ethical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1399094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Substantive</w:t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-537135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  <w:t>Cultural</w:t>
      </w:r>
      <w:r>
        <w:rPr>
          <w:rFonts w:cs="Calibri"/>
          <w:lang w:eastAsia="en-NZ"/>
        </w:rPr>
        <w:tab/>
      </w:r>
      <w:r>
        <w:rPr>
          <w:rFonts w:cs="Calibri"/>
          <w:lang w:eastAsia="en-NZ"/>
        </w:rPr>
        <w:tab/>
      </w:r>
      <w:sdt>
        <w:sdtPr>
          <w:rPr>
            <w:rFonts w:cs="Calibri"/>
            <w:lang w:eastAsia="en-NZ"/>
          </w:rPr>
          <w:id w:val="249163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lang w:eastAsia="en-NZ"/>
            </w:rPr>
            <w:t>☐</w:t>
          </w:r>
        </w:sdtContent>
      </w:sdt>
    </w:p>
    <w:p w14:paraId="3374FA48" w14:textId="77777777" w:rsidR="008F184C" w:rsidRDefault="008F184C" w:rsidP="00E85FE5">
      <w:pPr>
        <w:autoSpaceDE w:val="0"/>
        <w:autoSpaceDN w:val="0"/>
        <w:adjustRightInd w:val="0"/>
        <w:spacing w:after="0" w:line="276" w:lineRule="auto"/>
        <w:rPr>
          <w:rFonts w:cs="Calibri"/>
          <w:lang w:eastAsia="en-NZ"/>
        </w:rPr>
      </w:pPr>
    </w:p>
    <w:sectPr w:rsidR="008F184C" w:rsidSect="00C05995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2DE84" w14:textId="77777777" w:rsidR="00363A80" w:rsidRDefault="00363A80" w:rsidP="003A291A">
      <w:pPr>
        <w:spacing w:after="0" w:line="240" w:lineRule="auto"/>
      </w:pPr>
      <w:r>
        <w:separator/>
      </w:r>
    </w:p>
  </w:endnote>
  <w:endnote w:type="continuationSeparator" w:id="0">
    <w:p w14:paraId="4F0F89F8" w14:textId="77777777" w:rsidR="00363A80" w:rsidRDefault="00363A80" w:rsidP="003A291A">
      <w:pPr>
        <w:spacing w:after="0" w:line="240" w:lineRule="auto"/>
      </w:pPr>
      <w:r>
        <w:continuationSeparator/>
      </w:r>
    </w:p>
  </w:endnote>
  <w:endnote w:type="continuationNotice" w:id="1">
    <w:p w14:paraId="2CBD7822" w14:textId="77777777" w:rsidR="00363A80" w:rsidRDefault="00363A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002EA3" w14:paraId="7941F428" w14:textId="77777777" w:rsidTr="6A002EA3">
      <w:tc>
        <w:tcPr>
          <w:tcW w:w="3005" w:type="dxa"/>
        </w:tcPr>
        <w:p w14:paraId="01E8D340" w14:textId="77777777" w:rsidR="6A002EA3" w:rsidRDefault="6A002EA3" w:rsidP="6A002EA3">
          <w:pPr>
            <w:pStyle w:val="Header"/>
            <w:ind w:left="-115"/>
          </w:pPr>
        </w:p>
      </w:tc>
      <w:tc>
        <w:tcPr>
          <w:tcW w:w="3005" w:type="dxa"/>
        </w:tcPr>
        <w:p w14:paraId="5BFCE489" w14:textId="77777777" w:rsidR="6A002EA3" w:rsidRDefault="6A002EA3" w:rsidP="6A002EA3">
          <w:pPr>
            <w:pStyle w:val="Header"/>
            <w:jc w:val="center"/>
          </w:pPr>
        </w:p>
      </w:tc>
      <w:tc>
        <w:tcPr>
          <w:tcW w:w="3005" w:type="dxa"/>
        </w:tcPr>
        <w:p w14:paraId="0FD85502" w14:textId="77777777" w:rsidR="6A002EA3" w:rsidRDefault="6A002EA3" w:rsidP="6A002EA3">
          <w:pPr>
            <w:pStyle w:val="Header"/>
            <w:ind w:right="-115"/>
            <w:jc w:val="right"/>
          </w:pPr>
        </w:p>
      </w:tc>
    </w:tr>
  </w:tbl>
  <w:p w14:paraId="724098D7" w14:textId="77777777" w:rsidR="6A002EA3" w:rsidRDefault="6A002EA3" w:rsidP="6A002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0472" w14:textId="21152CF2" w:rsidR="007F30B2" w:rsidRPr="00500774" w:rsidRDefault="007F30B2" w:rsidP="00500774">
    <w:pPr>
      <w:pStyle w:val="Footer"/>
      <w:pBdr>
        <w:top w:val="single" w:sz="8" w:space="1" w:color="1F4E79"/>
      </w:pBdr>
      <w:rPr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8A18A" w14:textId="77777777" w:rsidR="00363A80" w:rsidRDefault="00363A80" w:rsidP="003A291A">
      <w:pPr>
        <w:spacing w:after="0" w:line="240" w:lineRule="auto"/>
      </w:pPr>
      <w:r>
        <w:separator/>
      </w:r>
    </w:p>
  </w:footnote>
  <w:footnote w:type="continuationSeparator" w:id="0">
    <w:p w14:paraId="62F1B979" w14:textId="77777777" w:rsidR="00363A80" w:rsidRDefault="00363A80" w:rsidP="003A291A">
      <w:pPr>
        <w:spacing w:after="0" w:line="240" w:lineRule="auto"/>
      </w:pPr>
      <w:r>
        <w:continuationSeparator/>
      </w:r>
    </w:p>
  </w:footnote>
  <w:footnote w:type="continuationNotice" w:id="1">
    <w:p w14:paraId="3E8BCB90" w14:textId="77777777" w:rsidR="00363A80" w:rsidRDefault="00363A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3C35" w14:textId="77777777" w:rsidR="007F30B2" w:rsidRDefault="007F30B2" w:rsidP="003A291A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64DC" w14:textId="77777777" w:rsidR="007F30B2" w:rsidRDefault="6A002EA3" w:rsidP="00500774">
    <w:pPr>
      <w:pStyle w:val="Header"/>
      <w:jc w:val="right"/>
    </w:pPr>
    <w:r>
      <w:rPr>
        <w:noProof/>
      </w:rPr>
      <w:drawing>
        <wp:inline distT="0" distB="0" distL="0" distR="0" wp14:anchorId="1326CBDF" wp14:editId="5267DDB6">
          <wp:extent cx="1670050" cy="779145"/>
          <wp:effectExtent l="0" t="0" r="6350" b="1905"/>
          <wp:docPr id="653151158" name="Picture 1" descr="F:\New Filing 2011\COMMUNICATIONS\Graphics and Logos\MSC\Logos\MSCNZ_New 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779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196"/>
    <w:multiLevelType w:val="hybridMultilevel"/>
    <w:tmpl w:val="392253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5BA5"/>
    <w:multiLevelType w:val="hybridMultilevel"/>
    <w:tmpl w:val="254E66B0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5824F3"/>
    <w:multiLevelType w:val="hybridMultilevel"/>
    <w:tmpl w:val="176281E0"/>
    <w:lvl w:ilvl="0" w:tplc="96AAA4CE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ED4FBA"/>
    <w:multiLevelType w:val="hybridMultilevel"/>
    <w:tmpl w:val="6AB048CE"/>
    <w:lvl w:ilvl="0" w:tplc="C130C8F4">
      <w:start w:val="1"/>
      <w:numFmt w:val="bullet"/>
      <w:lvlText w:val="o"/>
      <w:lvlJc w:val="left"/>
      <w:pPr>
        <w:ind w:left="1395" w:hanging="375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40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8180F0B"/>
    <w:multiLevelType w:val="hybridMultilevel"/>
    <w:tmpl w:val="A43279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A7038"/>
    <w:multiLevelType w:val="hybridMultilevel"/>
    <w:tmpl w:val="D9402F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061A"/>
    <w:multiLevelType w:val="hybridMultilevel"/>
    <w:tmpl w:val="909A04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97C60"/>
    <w:multiLevelType w:val="hybridMultilevel"/>
    <w:tmpl w:val="A4BE94E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85E02"/>
    <w:multiLevelType w:val="hybridMultilevel"/>
    <w:tmpl w:val="87D8ED3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D07AC"/>
    <w:multiLevelType w:val="hybridMultilevel"/>
    <w:tmpl w:val="00668F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D3A52"/>
    <w:multiLevelType w:val="hybridMultilevel"/>
    <w:tmpl w:val="4DC4AFDC"/>
    <w:lvl w:ilvl="0" w:tplc="045A3604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B54ED"/>
    <w:multiLevelType w:val="hybridMultilevel"/>
    <w:tmpl w:val="957EA9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7631F"/>
    <w:multiLevelType w:val="hybridMultilevel"/>
    <w:tmpl w:val="E1E0D780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2D5EFA"/>
    <w:multiLevelType w:val="hybridMultilevel"/>
    <w:tmpl w:val="B55074E2"/>
    <w:lvl w:ilvl="0" w:tplc="0A884E48">
      <w:numFmt w:val="bullet"/>
      <w:lvlText w:val=""/>
      <w:lvlJc w:val="left"/>
      <w:pPr>
        <w:ind w:left="720" w:hanging="360"/>
      </w:pPr>
      <w:rPr>
        <w:rFonts w:ascii="Calibri" w:eastAsia="Calibri" w:hAnsi="Calibri" w:cs="Symbo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24EDF"/>
    <w:multiLevelType w:val="hybridMultilevel"/>
    <w:tmpl w:val="CA6E900A"/>
    <w:lvl w:ilvl="0" w:tplc="1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3C3626DA"/>
    <w:multiLevelType w:val="hybridMultilevel"/>
    <w:tmpl w:val="56CAFD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83B1E"/>
    <w:multiLevelType w:val="multilevel"/>
    <w:tmpl w:val="25AA3A16"/>
    <w:lvl w:ilvl="0">
      <w:start w:val="6"/>
      <w:numFmt w:val="decimal"/>
      <w:lvlText w:val="%1"/>
      <w:lvlJc w:val="left"/>
      <w:pPr>
        <w:ind w:left="881" w:hanging="721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881" w:hanging="721"/>
      </w:pPr>
      <w:rPr>
        <w:rFonts w:hint="default"/>
        <w:b/>
        <w:bCs/>
        <w:spacing w:val="-16"/>
        <w:w w:val="100"/>
        <w:lang w:val="en-US" w:eastAsia="en-US" w:bidi="en-US"/>
      </w:rPr>
    </w:lvl>
    <w:lvl w:ilvl="2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601" w:hanging="360"/>
      </w:pPr>
      <w:rPr>
        <w:rFonts w:ascii="Courier New" w:eastAsia="Courier New" w:hAnsi="Courier New" w:cs="Courier New" w:hint="default"/>
        <w:spacing w:val="-3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48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E6D1FF2"/>
    <w:multiLevelType w:val="hybridMultilevel"/>
    <w:tmpl w:val="621AEC2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D0F96"/>
    <w:multiLevelType w:val="hybridMultilevel"/>
    <w:tmpl w:val="5FA838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D391B"/>
    <w:multiLevelType w:val="multilevel"/>
    <w:tmpl w:val="DBA28024"/>
    <w:lvl w:ilvl="0">
      <w:start w:val="7"/>
      <w:numFmt w:val="decimal"/>
      <w:lvlText w:val="%1"/>
      <w:lvlJc w:val="left"/>
      <w:pPr>
        <w:ind w:left="940" w:hanging="420"/>
      </w:pPr>
      <w:rPr>
        <w:rFonts w:hint="default"/>
        <w:lang w:val="en-US" w:eastAsia="en-US" w:bidi="en-US"/>
      </w:rPr>
    </w:lvl>
    <w:lvl w:ilvl="1">
      <w:numFmt w:val="decimal"/>
      <w:lvlText w:val="%1.%2"/>
      <w:lvlJc w:val="left"/>
      <w:pPr>
        <w:ind w:left="940" w:hanging="420"/>
        <w:jc w:val="right"/>
      </w:pPr>
      <w:rPr>
        <w:rFonts w:hint="default"/>
        <w:b/>
        <w:bCs/>
        <w:spacing w:val="-2"/>
        <w:w w:val="100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1241" w:hanging="360"/>
      </w:pPr>
      <w:rPr>
        <w:rFonts w:ascii="Calibri" w:eastAsia="Calibri" w:hAnsi="Calibri" w:cs="Calibri" w:hint="default"/>
        <w:spacing w:val="-11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12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41A05AA8"/>
    <w:multiLevelType w:val="hybridMultilevel"/>
    <w:tmpl w:val="3C96C8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C5E7F"/>
    <w:multiLevelType w:val="hybridMultilevel"/>
    <w:tmpl w:val="0F1E516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4D14D7"/>
    <w:multiLevelType w:val="hybridMultilevel"/>
    <w:tmpl w:val="5212FCC4"/>
    <w:lvl w:ilvl="0" w:tplc="1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240F88"/>
    <w:multiLevelType w:val="hybridMultilevel"/>
    <w:tmpl w:val="FC5ABA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F3B20"/>
    <w:multiLevelType w:val="hybridMultilevel"/>
    <w:tmpl w:val="E5CC85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76B54"/>
    <w:multiLevelType w:val="hybridMultilevel"/>
    <w:tmpl w:val="10527F78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B303D"/>
    <w:multiLevelType w:val="hybridMultilevel"/>
    <w:tmpl w:val="E7E84256"/>
    <w:lvl w:ilvl="0" w:tplc="C130C8F4">
      <w:start w:val="1"/>
      <w:numFmt w:val="bullet"/>
      <w:lvlText w:val="o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6780DC8">
      <w:start w:val="1"/>
      <w:numFmt w:val="bullet"/>
      <w:lvlText w:val="o"/>
      <w:lvlJc w:val="left"/>
      <w:pPr>
        <w:ind w:left="22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5E2BEE0">
      <w:start w:val="1"/>
      <w:numFmt w:val="bullet"/>
      <w:lvlText w:val="▪"/>
      <w:lvlJc w:val="left"/>
      <w:pPr>
        <w:ind w:left="29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FF253CA">
      <w:start w:val="1"/>
      <w:numFmt w:val="bullet"/>
      <w:lvlText w:val="•"/>
      <w:lvlJc w:val="left"/>
      <w:pPr>
        <w:ind w:left="37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520C27A">
      <w:start w:val="1"/>
      <w:numFmt w:val="bullet"/>
      <w:lvlText w:val="o"/>
      <w:lvlJc w:val="left"/>
      <w:pPr>
        <w:ind w:left="442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62866B8">
      <w:start w:val="1"/>
      <w:numFmt w:val="bullet"/>
      <w:lvlText w:val="▪"/>
      <w:lvlJc w:val="left"/>
      <w:pPr>
        <w:ind w:left="51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7B25D10">
      <w:start w:val="1"/>
      <w:numFmt w:val="bullet"/>
      <w:lvlText w:val="•"/>
      <w:lvlJc w:val="left"/>
      <w:pPr>
        <w:ind w:left="586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04E1F9C">
      <w:start w:val="1"/>
      <w:numFmt w:val="bullet"/>
      <w:lvlText w:val="o"/>
      <w:lvlJc w:val="left"/>
      <w:pPr>
        <w:ind w:left="658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8A2489C">
      <w:start w:val="1"/>
      <w:numFmt w:val="bullet"/>
      <w:lvlText w:val="▪"/>
      <w:lvlJc w:val="left"/>
      <w:pPr>
        <w:ind w:left="730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AEC56AD"/>
    <w:multiLevelType w:val="hybridMultilevel"/>
    <w:tmpl w:val="31C83CC6"/>
    <w:lvl w:ilvl="0" w:tplc="809A1732">
      <w:numFmt w:val="bullet"/>
      <w:lvlText w:val=""/>
      <w:lvlJc w:val="left"/>
      <w:pPr>
        <w:ind w:left="720" w:hanging="360"/>
      </w:pPr>
      <w:rPr>
        <w:rFonts w:ascii="Calibri" w:eastAsia="Calibri" w:hAnsi="Calibri" w:cs="Symbo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96210"/>
    <w:multiLevelType w:val="hybridMultilevel"/>
    <w:tmpl w:val="BDC841E6"/>
    <w:lvl w:ilvl="0" w:tplc="4046075C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E37DA"/>
    <w:multiLevelType w:val="hybridMultilevel"/>
    <w:tmpl w:val="F05233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7677A"/>
    <w:multiLevelType w:val="hybridMultilevel"/>
    <w:tmpl w:val="0D2A67E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31A95"/>
    <w:multiLevelType w:val="hybridMultilevel"/>
    <w:tmpl w:val="F16EAC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24987"/>
    <w:multiLevelType w:val="hybridMultilevel"/>
    <w:tmpl w:val="E8C8FE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6780B"/>
    <w:multiLevelType w:val="hybridMultilevel"/>
    <w:tmpl w:val="05AE42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83263"/>
    <w:multiLevelType w:val="hybridMultilevel"/>
    <w:tmpl w:val="259C47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64A8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732A7"/>
    <w:multiLevelType w:val="hybridMultilevel"/>
    <w:tmpl w:val="ECD419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71470"/>
    <w:multiLevelType w:val="hybridMultilevel"/>
    <w:tmpl w:val="F0E05A80"/>
    <w:lvl w:ilvl="0" w:tplc="67E2D230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476F6"/>
    <w:multiLevelType w:val="hybridMultilevel"/>
    <w:tmpl w:val="3E0235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348A8"/>
    <w:multiLevelType w:val="hybridMultilevel"/>
    <w:tmpl w:val="6B342526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3743F"/>
    <w:multiLevelType w:val="hybridMultilevel"/>
    <w:tmpl w:val="AAD425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001536">
    <w:abstractNumId w:val="6"/>
  </w:num>
  <w:num w:numId="2" w16cid:durableId="358314617">
    <w:abstractNumId w:val="27"/>
  </w:num>
  <w:num w:numId="3" w16cid:durableId="1245802081">
    <w:abstractNumId w:val="21"/>
  </w:num>
  <w:num w:numId="4" w16cid:durableId="1847819196">
    <w:abstractNumId w:val="13"/>
  </w:num>
  <w:num w:numId="5" w16cid:durableId="1577279941">
    <w:abstractNumId w:val="7"/>
  </w:num>
  <w:num w:numId="6" w16cid:durableId="1616718168">
    <w:abstractNumId w:val="22"/>
  </w:num>
  <w:num w:numId="7" w16cid:durableId="1223252757">
    <w:abstractNumId w:val="37"/>
  </w:num>
  <w:num w:numId="8" w16cid:durableId="1179347984">
    <w:abstractNumId w:val="36"/>
  </w:num>
  <w:num w:numId="9" w16cid:durableId="1351443967">
    <w:abstractNumId w:val="17"/>
  </w:num>
  <w:num w:numId="10" w16cid:durableId="1459103650">
    <w:abstractNumId w:val="8"/>
  </w:num>
  <w:num w:numId="11" w16cid:durableId="1228879856">
    <w:abstractNumId w:val="23"/>
  </w:num>
  <w:num w:numId="12" w16cid:durableId="1541285926">
    <w:abstractNumId w:val="30"/>
  </w:num>
  <w:num w:numId="13" w16cid:durableId="1830442956">
    <w:abstractNumId w:val="4"/>
  </w:num>
  <w:num w:numId="14" w16cid:durableId="894857421">
    <w:abstractNumId w:val="25"/>
  </w:num>
  <w:num w:numId="15" w16cid:durableId="948701640">
    <w:abstractNumId w:val="38"/>
  </w:num>
  <w:num w:numId="16" w16cid:durableId="2137673320">
    <w:abstractNumId w:val="18"/>
  </w:num>
  <w:num w:numId="17" w16cid:durableId="1180505510">
    <w:abstractNumId w:val="28"/>
  </w:num>
  <w:num w:numId="18" w16cid:durableId="1240208511">
    <w:abstractNumId w:val="39"/>
  </w:num>
  <w:num w:numId="19" w16cid:durableId="658582283">
    <w:abstractNumId w:val="0"/>
  </w:num>
  <w:num w:numId="20" w16cid:durableId="2087679209">
    <w:abstractNumId w:val="9"/>
  </w:num>
  <w:num w:numId="21" w16cid:durableId="1948659699">
    <w:abstractNumId w:val="19"/>
  </w:num>
  <w:num w:numId="22" w16cid:durableId="22560301">
    <w:abstractNumId w:val="16"/>
  </w:num>
  <w:num w:numId="23" w16cid:durableId="1765564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5362869">
    <w:abstractNumId w:val="2"/>
  </w:num>
  <w:num w:numId="25" w16cid:durableId="1082217907">
    <w:abstractNumId w:val="29"/>
  </w:num>
  <w:num w:numId="26" w16cid:durableId="273096226">
    <w:abstractNumId w:val="20"/>
  </w:num>
  <w:num w:numId="27" w16cid:durableId="2083795625">
    <w:abstractNumId w:val="35"/>
  </w:num>
  <w:num w:numId="28" w16cid:durableId="1515268857">
    <w:abstractNumId w:val="34"/>
  </w:num>
  <w:num w:numId="29" w16cid:durableId="165167758">
    <w:abstractNumId w:val="12"/>
  </w:num>
  <w:num w:numId="30" w16cid:durableId="2050910158">
    <w:abstractNumId w:val="33"/>
  </w:num>
  <w:num w:numId="31" w16cid:durableId="271547279">
    <w:abstractNumId w:val="1"/>
  </w:num>
  <w:num w:numId="32" w16cid:durableId="877280665">
    <w:abstractNumId w:val="31"/>
  </w:num>
  <w:num w:numId="33" w16cid:durableId="261955153">
    <w:abstractNumId w:val="15"/>
  </w:num>
  <w:num w:numId="34" w16cid:durableId="1630739915">
    <w:abstractNumId w:val="24"/>
  </w:num>
  <w:num w:numId="35" w16cid:durableId="1780369916">
    <w:abstractNumId w:val="3"/>
  </w:num>
  <w:num w:numId="36" w16cid:durableId="724716002">
    <w:abstractNumId w:val="26"/>
  </w:num>
  <w:num w:numId="37" w16cid:durableId="476998951">
    <w:abstractNumId w:val="11"/>
  </w:num>
  <w:num w:numId="38" w16cid:durableId="1949701203">
    <w:abstractNumId w:val="32"/>
  </w:num>
  <w:num w:numId="39" w16cid:durableId="197739752">
    <w:abstractNumId w:val="14"/>
  </w:num>
  <w:num w:numId="40" w16cid:durableId="568422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3MDAztjAyMTcxNLFQ0lEKTi0uzszPAykwrAUAVkfFRCwAAAA="/>
  </w:docVars>
  <w:rsids>
    <w:rsidRoot w:val="00E85FE5"/>
    <w:rsid w:val="0000748B"/>
    <w:rsid w:val="00043803"/>
    <w:rsid w:val="00050CCF"/>
    <w:rsid w:val="00075E56"/>
    <w:rsid w:val="0007705D"/>
    <w:rsid w:val="000B03F4"/>
    <w:rsid w:val="000C2F2D"/>
    <w:rsid w:val="000F05DC"/>
    <w:rsid w:val="0011070B"/>
    <w:rsid w:val="00155C07"/>
    <w:rsid w:val="001640F8"/>
    <w:rsid w:val="001A160B"/>
    <w:rsid w:val="001A33C0"/>
    <w:rsid w:val="001C36B3"/>
    <w:rsid w:val="001D078E"/>
    <w:rsid w:val="00215D01"/>
    <w:rsid w:val="00221A07"/>
    <w:rsid w:val="00270303"/>
    <w:rsid w:val="0028627E"/>
    <w:rsid w:val="002B208D"/>
    <w:rsid w:val="002B5A52"/>
    <w:rsid w:val="002C13D9"/>
    <w:rsid w:val="002C2981"/>
    <w:rsid w:val="002D1FF6"/>
    <w:rsid w:val="002F3D5B"/>
    <w:rsid w:val="002F553F"/>
    <w:rsid w:val="00325E1C"/>
    <w:rsid w:val="00340A8B"/>
    <w:rsid w:val="00360244"/>
    <w:rsid w:val="00363A80"/>
    <w:rsid w:val="003A291A"/>
    <w:rsid w:val="003A74DE"/>
    <w:rsid w:val="003B4EA7"/>
    <w:rsid w:val="00402C82"/>
    <w:rsid w:val="0041688F"/>
    <w:rsid w:val="00466794"/>
    <w:rsid w:val="00482F44"/>
    <w:rsid w:val="00491403"/>
    <w:rsid w:val="004D2931"/>
    <w:rsid w:val="004E2FA8"/>
    <w:rsid w:val="004F0A42"/>
    <w:rsid w:val="004F4125"/>
    <w:rsid w:val="00500774"/>
    <w:rsid w:val="00555140"/>
    <w:rsid w:val="00564AA7"/>
    <w:rsid w:val="00565034"/>
    <w:rsid w:val="00571A8D"/>
    <w:rsid w:val="005D4138"/>
    <w:rsid w:val="005F0F42"/>
    <w:rsid w:val="00646F53"/>
    <w:rsid w:val="00662C1D"/>
    <w:rsid w:val="00666A86"/>
    <w:rsid w:val="00681F9B"/>
    <w:rsid w:val="0068666D"/>
    <w:rsid w:val="006876C6"/>
    <w:rsid w:val="006A7B65"/>
    <w:rsid w:val="006A7CD5"/>
    <w:rsid w:val="007337D6"/>
    <w:rsid w:val="0079407B"/>
    <w:rsid w:val="007B0068"/>
    <w:rsid w:val="007D2237"/>
    <w:rsid w:val="007D3A15"/>
    <w:rsid w:val="007D5DB5"/>
    <w:rsid w:val="007D7A7C"/>
    <w:rsid w:val="007F30B2"/>
    <w:rsid w:val="007F7722"/>
    <w:rsid w:val="00805D81"/>
    <w:rsid w:val="00817C0D"/>
    <w:rsid w:val="00863B4B"/>
    <w:rsid w:val="00885E08"/>
    <w:rsid w:val="0088717E"/>
    <w:rsid w:val="00890733"/>
    <w:rsid w:val="008A6C8F"/>
    <w:rsid w:val="008D4AEF"/>
    <w:rsid w:val="008E1817"/>
    <w:rsid w:val="008F184C"/>
    <w:rsid w:val="0090260F"/>
    <w:rsid w:val="00902E58"/>
    <w:rsid w:val="009044E5"/>
    <w:rsid w:val="00927328"/>
    <w:rsid w:val="00963D80"/>
    <w:rsid w:val="00983DED"/>
    <w:rsid w:val="009F3775"/>
    <w:rsid w:val="009F6F5C"/>
    <w:rsid w:val="00A4202E"/>
    <w:rsid w:val="00A5135E"/>
    <w:rsid w:val="00A72EAE"/>
    <w:rsid w:val="00AA6045"/>
    <w:rsid w:val="00AA7025"/>
    <w:rsid w:val="00AE1D08"/>
    <w:rsid w:val="00B201C0"/>
    <w:rsid w:val="00B30D2F"/>
    <w:rsid w:val="00B351AA"/>
    <w:rsid w:val="00B4128A"/>
    <w:rsid w:val="00B600B1"/>
    <w:rsid w:val="00B848D4"/>
    <w:rsid w:val="00BC2A2A"/>
    <w:rsid w:val="00BC4E1D"/>
    <w:rsid w:val="00BD7ADC"/>
    <w:rsid w:val="00BE0B33"/>
    <w:rsid w:val="00C05995"/>
    <w:rsid w:val="00C064F6"/>
    <w:rsid w:val="00C17054"/>
    <w:rsid w:val="00C21225"/>
    <w:rsid w:val="00C33010"/>
    <w:rsid w:val="00C5413F"/>
    <w:rsid w:val="00C57147"/>
    <w:rsid w:val="00C62A6F"/>
    <w:rsid w:val="00C70963"/>
    <w:rsid w:val="00CC115C"/>
    <w:rsid w:val="00CD04C5"/>
    <w:rsid w:val="00D1457F"/>
    <w:rsid w:val="00D41E29"/>
    <w:rsid w:val="00D65A0C"/>
    <w:rsid w:val="00D67E86"/>
    <w:rsid w:val="00DC2993"/>
    <w:rsid w:val="00DD2F77"/>
    <w:rsid w:val="00DE6AB2"/>
    <w:rsid w:val="00DE7E27"/>
    <w:rsid w:val="00E22A26"/>
    <w:rsid w:val="00E26D9F"/>
    <w:rsid w:val="00E523F4"/>
    <w:rsid w:val="00E6028B"/>
    <w:rsid w:val="00E85FE5"/>
    <w:rsid w:val="00E97232"/>
    <w:rsid w:val="00EA30FF"/>
    <w:rsid w:val="00ED6BA3"/>
    <w:rsid w:val="00EE4FC9"/>
    <w:rsid w:val="00F12B61"/>
    <w:rsid w:val="00F2435B"/>
    <w:rsid w:val="00F2794D"/>
    <w:rsid w:val="00F342ED"/>
    <w:rsid w:val="00F65D15"/>
    <w:rsid w:val="00F82F55"/>
    <w:rsid w:val="00F83683"/>
    <w:rsid w:val="00FB6801"/>
    <w:rsid w:val="00FF1AD2"/>
    <w:rsid w:val="00FF6E02"/>
    <w:rsid w:val="19C5F67F"/>
    <w:rsid w:val="2EF2574C"/>
    <w:rsid w:val="6A00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CFAB1"/>
  <w15:chartTrackingRefBased/>
  <w15:docId w15:val="{C5CFD6B7-661F-47F0-A2CB-FB7326F3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6A86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/>
      <w:sz w:val="24"/>
      <w:szCs w:val="24"/>
      <w:lang w:eastAsia="en-N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66A86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91A"/>
  </w:style>
  <w:style w:type="paragraph" w:styleId="Footer">
    <w:name w:val="footer"/>
    <w:basedOn w:val="Normal"/>
    <w:link w:val="FooterChar"/>
    <w:uiPriority w:val="99"/>
    <w:unhideWhenUsed/>
    <w:rsid w:val="003A2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91A"/>
  </w:style>
  <w:style w:type="character" w:styleId="Hyperlink">
    <w:name w:val="Hyperlink"/>
    <w:uiPriority w:val="99"/>
    <w:unhideWhenUsed/>
    <w:rsid w:val="003A291A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291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666A86"/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666A86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66A8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66A86"/>
    <w:pPr>
      <w:ind w:left="720"/>
      <w:contextualSpacing/>
    </w:pPr>
  </w:style>
  <w:style w:type="paragraph" w:customStyle="1" w:styleId="Default">
    <w:name w:val="Default"/>
    <w:rsid w:val="00AE1D0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E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DE7E27"/>
    <w:pPr>
      <w:widowControl w:val="0"/>
      <w:autoSpaceDE w:val="0"/>
      <w:autoSpaceDN w:val="0"/>
      <w:spacing w:after="0" w:line="240" w:lineRule="auto"/>
      <w:ind w:left="881"/>
    </w:pPr>
    <w:rPr>
      <w:rFonts w:cs="Calibri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E7E27"/>
    <w:rPr>
      <w:rFonts w:cs="Calibri"/>
      <w:sz w:val="22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01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E85FE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ley.Roud\Medical%20Sciences%20Secretariat%20Limited\Information%20and%20Records%20Management%20-%20Working%20Records\MSS\Forms%20and%20Templates\Letterheads\M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ea260-342c-47b5-8995-a98a7c1eb916" xsi:nil="true"/>
    <lcf76f155ced4ddcb4097134ff3c332f xmlns="3d1b6efd-08f6-4afd-a8b7-9ffcbaa48a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A949EFB4A8F4A84AF97249E952FEC" ma:contentTypeVersion="14" ma:contentTypeDescription="Create a new document." ma:contentTypeScope="" ma:versionID="5fdccf3b680ce7d967621799652b68d2">
  <xsd:schema xmlns:xsd="http://www.w3.org/2001/XMLSchema" xmlns:xs="http://www.w3.org/2001/XMLSchema" xmlns:p="http://schemas.microsoft.com/office/2006/metadata/properties" xmlns:ns2="3d1b6efd-08f6-4afd-a8b7-9ffcbaa48abb" xmlns:ns3="ff5ea260-342c-47b5-8995-a98a7c1eb916" targetNamespace="http://schemas.microsoft.com/office/2006/metadata/properties" ma:root="true" ma:fieldsID="c3267d0a610eae3ea19361b6d1bbaf75" ns2:_="" ns3:_="">
    <xsd:import namespace="3d1b6efd-08f6-4afd-a8b7-9ffcbaa48abb"/>
    <xsd:import namespace="ff5ea260-342c-47b5-8995-a98a7c1eb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b6efd-08f6-4afd-a8b7-9ffcbaa48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8d4bf3-93c0-46a3-8af0-cc39d7961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ea260-342c-47b5-8995-a98a7c1eb9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17103-454b-43e3-a5d4-a02aa99bcc1a}" ma:internalName="TaxCatchAll" ma:showField="CatchAllData" ma:web="ff5ea260-342c-47b5-8995-a98a7c1eb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688D5-2F87-4503-A008-0DEBDB4D3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5FFDF-92A1-4C54-8385-69CF2E19B4D9}">
  <ds:schemaRefs>
    <ds:schemaRef ds:uri="http://schemas.microsoft.com/office/2006/metadata/properties"/>
    <ds:schemaRef ds:uri="http://schemas.microsoft.com/office/infopath/2007/PartnerControls"/>
    <ds:schemaRef ds:uri="ff5ea260-342c-47b5-8995-a98a7c1eb916"/>
    <ds:schemaRef ds:uri="3d1b6efd-08f6-4afd-a8b7-9ffcbaa48abb"/>
  </ds:schemaRefs>
</ds:datastoreItem>
</file>

<file path=customXml/itemProps3.xml><?xml version="1.0" encoding="utf-8"?>
<ds:datastoreItem xmlns:ds="http://schemas.openxmlformats.org/officeDocument/2006/customXml" ds:itemID="{E2BD1C31-C425-46F2-9ED6-5496F8FE2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b6efd-08f6-4afd-a8b7-9ffcbaa48abb"/>
    <ds:schemaRef ds:uri="ff5ea260-342c-47b5-8995-a98a7c1eb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F12C99-9862-4B4B-A45E-5FA39B02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MSC Letterhead</Template>
  <TotalTime>4</TotalTime>
  <Pages>11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Roud</dc:creator>
  <cp:keywords/>
  <dc:description/>
  <cp:lastModifiedBy>Ethan Jones - MSS</cp:lastModifiedBy>
  <cp:revision>3</cp:revision>
  <cp:lastPrinted>2020-10-09T16:32:00Z</cp:lastPrinted>
  <dcterms:created xsi:type="dcterms:W3CDTF">2026-07-14T03:04:00Z</dcterms:created>
  <dcterms:modified xsi:type="dcterms:W3CDTF">2026-07-14T03:07:00Z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0x0101003FBA949EFB4A8F4A84AF97249E952FEC</vt:lpwstr>
  </property>
  <property fmtid="{D5CDD505-2E9C-101B-9397-08002B2CF9AE}" pid="3" name="MediaServiceImageTags">
    <vt:lpwstr/>
  </property>
  <property fmtid="{D5CDD505-2E9C-101B-9397-08002B2CF9AE}" pid="4" name="Order">
    <vt:r8>10917700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